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2B2" w:rsidRPr="0047109A" w:rsidRDefault="0047109A" w:rsidP="008172B2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0047109A">
        <w:rPr>
          <w:b/>
          <w:bCs/>
          <w:sz w:val="40"/>
          <w:szCs w:val="40"/>
        </w:rPr>
        <w:t>Oplæg til projektrapport</w:t>
      </w:r>
    </w:p>
    <w:p w:rsidR="00E37F99" w:rsidRDefault="008172B2" w:rsidP="00E37F99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E37F99">
        <w:rPr>
          <w:sz w:val="20"/>
          <w:szCs w:val="20"/>
        </w:rPr>
        <w:t>D</w:t>
      </w:r>
      <w:r w:rsidR="00E37F99">
        <w:rPr>
          <w:sz w:val="20"/>
          <w:szCs w:val="20"/>
        </w:rPr>
        <w:t>u</w:t>
      </w:r>
      <w:r w:rsidRPr="00E37F99">
        <w:rPr>
          <w:sz w:val="20"/>
          <w:szCs w:val="20"/>
        </w:rPr>
        <w:t xml:space="preserve"> skal udarbejde et projekt</w:t>
      </w:r>
      <w:r w:rsidR="00E37F99">
        <w:rPr>
          <w:sz w:val="20"/>
          <w:szCs w:val="20"/>
        </w:rPr>
        <w:t>,</w:t>
      </w:r>
      <w:r w:rsidRPr="00E37F99">
        <w:rPr>
          <w:sz w:val="20"/>
          <w:szCs w:val="20"/>
        </w:rPr>
        <w:t xml:space="preserve"> som skal indeholde væsentlige dele af emnerne på D-niveau: Tal og talbehandling, </w:t>
      </w:r>
      <w:r w:rsidR="00D46989" w:rsidRPr="00E37F99">
        <w:rPr>
          <w:sz w:val="20"/>
          <w:szCs w:val="20"/>
        </w:rPr>
        <w:t>g</w:t>
      </w:r>
      <w:r w:rsidRPr="00E37F99">
        <w:rPr>
          <w:sz w:val="20"/>
          <w:szCs w:val="20"/>
        </w:rPr>
        <w:t>eometri</w:t>
      </w:r>
      <w:r w:rsidR="00CC190A">
        <w:rPr>
          <w:sz w:val="20"/>
          <w:szCs w:val="20"/>
        </w:rPr>
        <w:t>, funktioner, ligninger</w:t>
      </w:r>
      <w:r w:rsidRPr="00E37F99">
        <w:rPr>
          <w:sz w:val="20"/>
          <w:szCs w:val="20"/>
        </w:rPr>
        <w:t xml:space="preserve"> og </w:t>
      </w:r>
      <w:r w:rsidR="00D46989" w:rsidRPr="00E37F99">
        <w:rPr>
          <w:sz w:val="20"/>
          <w:szCs w:val="20"/>
        </w:rPr>
        <w:t>t</w:t>
      </w:r>
      <w:r w:rsidRPr="00E37F99">
        <w:rPr>
          <w:sz w:val="20"/>
          <w:szCs w:val="20"/>
        </w:rPr>
        <w:t>rigonometri</w:t>
      </w:r>
      <w:r w:rsidR="00E37F99" w:rsidRPr="00E37F99">
        <w:rPr>
          <w:sz w:val="20"/>
          <w:szCs w:val="20"/>
        </w:rPr>
        <w:t>.</w:t>
      </w:r>
    </w:p>
    <w:p w:rsidR="008172B2" w:rsidRPr="00E37F99" w:rsidRDefault="008172B2" w:rsidP="00E37F99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E37F99">
        <w:rPr>
          <w:sz w:val="20"/>
          <w:szCs w:val="20"/>
        </w:rPr>
        <w:t>P</w:t>
      </w:r>
      <w:r w:rsidR="00C95695" w:rsidRPr="00E37F99">
        <w:rPr>
          <w:sz w:val="20"/>
          <w:szCs w:val="20"/>
        </w:rPr>
        <w:t>rojektet skal</w:t>
      </w:r>
      <w:r w:rsidR="00D46989" w:rsidRPr="00E37F99">
        <w:rPr>
          <w:sz w:val="20"/>
          <w:szCs w:val="20"/>
        </w:rPr>
        <w:t xml:space="preserve"> </w:t>
      </w:r>
      <w:r w:rsidRPr="00E37F99">
        <w:rPr>
          <w:sz w:val="20"/>
          <w:szCs w:val="20"/>
        </w:rPr>
        <w:t xml:space="preserve">koble matematik og </w:t>
      </w:r>
      <w:r w:rsidR="0047109A">
        <w:rPr>
          <w:sz w:val="20"/>
          <w:szCs w:val="20"/>
        </w:rPr>
        <w:t>fag</w:t>
      </w:r>
      <w:r w:rsidRPr="00E37F99">
        <w:rPr>
          <w:sz w:val="20"/>
          <w:szCs w:val="20"/>
        </w:rPr>
        <w:t xml:space="preserve">-teori sammen. </w:t>
      </w:r>
    </w:p>
    <w:p w:rsidR="008172B2" w:rsidRPr="00CD297A" w:rsidRDefault="00E37F99" w:rsidP="00E37F99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Projektet danner</w:t>
      </w:r>
      <w:r w:rsidR="008172B2" w:rsidRPr="00CD297A">
        <w:rPr>
          <w:sz w:val="20"/>
          <w:szCs w:val="20"/>
        </w:rPr>
        <w:t xml:space="preserve"> grundlag for den mundtlige eksamen i matematik</w:t>
      </w:r>
      <w:r>
        <w:rPr>
          <w:sz w:val="20"/>
          <w:szCs w:val="20"/>
        </w:rPr>
        <w:t xml:space="preserve"> sammen med et lodtrukket spørgsmål</w:t>
      </w:r>
      <w:r w:rsidR="008172B2" w:rsidRPr="00CD297A">
        <w:rPr>
          <w:sz w:val="20"/>
          <w:szCs w:val="20"/>
        </w:rPr>
        <w:t>.</w:t>
      </w:r>
    </w:p>
    <w:p w:rsidR="00AF3C68" w:rsidRDefault="00E37F99" w:rsidP="00E37F99">
      <w:pPr>
        <w:pStyle w:val="Listeafsnit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E37F99">
        <w:rPr>
          <w:sz w:val="20"/>
          <w:szCs w:val="20"/>
        </w:rPr>
        <w:t>Hver elev udarbejder sit eget projekt, dvs. to projekter kan ikke være ens.</w:t>
      </w:r>
    </w:p>
    <w:p w:rsidR="00E37F99" w:rsidRDefault="00E37F99" w:rsidP="00E37F99">
      <w:pPr>
        <w:pStyle w:val="Listeafsnit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E37F99">
        <w:rPr>
          <w:sz w:val="20"/>
          <w:szCs w:val="20"/>
        </w:rPr>
        <w:t>Til eks</w:t>
      </w:r>
      <w:r w:rsidR="0047109A">
        <w:rPr>
          <w:sz w:val="20"/>
          <w:szCs w:val="20"/>
        </w:rPr>
        <w:t xml:space="preserve">amen skal du kunne forklare alt, </w:t>
      </w:r>
      <w:r w:rsidRPr="00E37F99">
        <w:rPr>
          <w:sz w:val="20"/>
          <w:szCs w:val="20"/>
        </w:rPr>
        <w:t>hvad projektet handler om</w:t>
      </w:r>
      <w:r>
        <w:rPr>
          <w:sz w:val="20"/>
          <w:szCs w:val="20"/>
        </w:rPr>
        <w:t>.</w:t>
      </w:r>
    </w:p>
    <w:p w:rsidR="00743FEE" w:rsidRDefault="00743FEE" w:rsidP="00743FEE">
      <w:pPr>
        <w:pStyle w:val="Listeafsnit"/>
        <w:numPr>
          <w:ilvl w:val="0"/>
          <w:numId w:val="12"/>
        </w:numPr>
        <w:rPr>
          <w:sz w:val="20"/>
          <w:szCs w:val="20"/>
        </w:rPr>
      </w:pPr>
      <w:r w:rsidRPr="00743FEE">
        <w:rPr>
          <w:sz w:val="20"/>
          <w:szCs w:val="20"/>
        </w:rPr>
        <w:t>Forsiden skal indeholde</w:t>
      </w:r>
      <w:r>
        <w:rPr>
          <w:sz w:val="20"/>
          <w:szCs w:val="20"/>
        </w:rPr>
        <w:t>:</w:t>
      </w:r>
    </w:p>
    <w:p w:rsidR="00743FEE" w:rsidRDefault="00013B39" w:rsidP="00743FEE">
      <w:pPr>
        <w:pStyle w:val="Listeafsnit"/>
        <w:numPr>
          <w:ilvl w:val="1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P</w:t>
      </w:r>
      <w:r w:rsidR="00743FEE" w:rsidRPr="00743FEE">
        <w:rPr>
          <w:sz w:val="20"/>
          <w:szCs w:val="20"/>
        </w:rPr>
        <w:t>rojekttitel</w:t>
      </w:r>
      <w:r w:rsidR="00C805AB">
        <w:rPr>
          <w:sz w:val="20"/>
          <w:szCs w:val="20"/>
        </w:rPr>
        <w:t xml:space="preserve"> (fagligt </w:t>
      </w:r>
      <w:r>
        <w:rPr>
          <w:sz w:val="20"/>
          <w:szCs w:val="20"/>
        </w:rPr>
        <w:t>emne</w:t>
      </w:r>
      <w:r w:rsidR="00C805AB">
        <w:rPr>
          <w:sz w:val="20"/>
          <w:szCs w:val="20"/>
        </w:rPr>
        <w:t>)</w:t>
      </w:r>
    </w:p>
    <w:p w:rsidR="00743FEE" w:rsidRDefault="00743FEE" w:rsidP="00743FEE">
      <w:pPr>
        <w:pStyle w:val="Listeafsnit"/>
        <w:numPr>
          <w:ilvl w:val="1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f</w:t>
      </w:r>
      <w:r w:rsidRPr="00743FEE">
        <w:rPr>
          <w:sz w:val="20"/>
          <w:szCs w:val="20"/>
        </w:rPr>
        <w:t>or og efternavn</w:t>
      </w:r>
    </w:p>
    <w:p w:rsidR="00743FEE" w:rsidRDefault="0047109A" w:rsidP="00743FEE">
      <w:pPr>
        <w:pStyle w:val="Listeafsnit"/>
        <w:numPr>
          <w:ilvl w:val="1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 xml:space="preserve">Uddannelsesretning, </w:t>
      </w:r>
      <w:r w:rsidR="00743FEE">
        <w:rPr>
          <w:sz w:val="20"/>
          <w:szCs w:val="20"/>
        </w:rPr>
        <w:t>h</w:t>
      </w:r>
      <w:r w:rsidR="00743FEE" w:rsidRPr="00743FEE">
        <w:rPr>
          <w:sz w:val="20"/>
          <w:szCs w:val="20"/>
        </w:rPr>
        <w:t>old nr.</w:t>
      </w:r>
    </w:p>
    <w:p w:rsidR="00743FEE" w:rsidRDefault="00743FEE" w:rsidP="00743FEE">
      <w:pPr>
        <w:pStyle w:val="Listeafsnit"/>
        <w:numPr>
          <w:ilvl w:val="1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s</w:t>
      </w:r>
      <w:r w:rsidRPr="00743FEE">
        <w:rPr>
          <w:sz w:val="20"/>
          <w:szCs w:val="20"/>
        </w:rPr>
        <w:t>kole</w:t>
      </w:r>
    </w:p>
    <w:p w:rsidR="00743FEE" w:rsidRDefault="00743FEE" w:rsidP="00743FEE">
      <w:pPr>
        <w:pStyle w:val="Listeafsnit"/>
        <w:numPr>
          <w:ilvl w:val="1"/>
          <w:numId w:val="12"/>
        </w:numPr>
        <w:rPr>
          <w:sz w:val="20"/>
          <w:szCs w:val="20"/>
        </w:rPr>
      </w:pPr>
      <w:r>
        <w:rPr>
          <w:sz w:val="20"/>
          <w:szCs w:val="20"/>
        </w:rPr>
        <w:t>d</w:t>
      </w:r>
      <w:r w:rsidRPr="00743FEE">
        <w:rPr>
          <w:sz w:val="20"/>
          <w:szCs w:val="20"/>
        </w:rPr>
        <w:t>ato</w:t>
      </w:r>
    </w:p>
    <w:p w:rsidR="00743FEE" w:rsidRDefault="00743FEE" w:rsidP="00743FEE">
      <w:pPr>
        <w:pStyle w:val="Listeafsnit"/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Rapporten skal have </w:t>
      </w:r>
      <w:r w:rsidRPr="00743FEE">
        <w:rPr>
          <w:sz w:val="20"/>
          <w:szCs w:val="20"/>
        </w:rPr>
        <w:t>sidenummerering og indholdsfortegnelse.</w:t>
      </w:r>
    </w:p>
    <w:p w:rsidR="00743FEE" w:rsidRPr="00743FEE" w:rsidRDefault="00743FEE" w:rsidP="00743FEE">
      <w:pPr>
        <w:pStyle w:val="Listeafsnit"/>
        <w:numPr>
          <w:ilvl w:val="0"/>
          <w:numId w:val="12"/>
        </w:numPr>
        <w:jc w:val="both"/>
        <w:rPr>
          <w:sz w:val="20"/>
          <w:szCs w:val="20"/>
        </w:rPr>
      </w:pPr>
      <w:r w:rsidRPr="00743FEE">
        <w:rPr>
          <w:sz w:val="20"/>
          <w:szCs w:val="20"/>
        </w:rPr>
        <w:t>Der skal afleve</w:t>
      </w:r>
      <w:r>
        <w:rPr>
          <w:sz w:val="20"/>
          <w:szCs w:val="20"/>
        </w:rPr>
        <w:t xml:space="preserve">res </w:t>
      </w:r>
      <w:r w:rsidR="00983230">
        <w:rPr>
          <w:sz w:val="20"/>
          <w:szCs w:val="20"/>
        </w:rPr>
        <w:t>rapporten digitalt</w:t>
      </w:r>
      <w:r>
        <w:rPr>
          <w:sz w:val="20"/>
          <w:szCs w:val="20"/>
        </w:rPr>
        <w:t xml:space="preserve"> til lære</w:t>
      </w:r>
      <w:r w:rsidR="00006BF5">
        <w:rPr>
          <w:sz w:val="20"/>
          <w:szCs w:val="20"/>
        </w:rPr>
        <w:t>re</w:t>
      </w:r>
      <w:r>
        <w:rPr>
          <w:sz w:val="20"/>
          <w:szCs w:val="20"/>
        </w:rPr>
        <w:t xml:space="preserve">n, og du skal selv have </w:t>
      </w:r>
      <w:r w:rsidR="0008146D">
        <w:rPr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 w:rsidR="00983230">
        <w:rPr>
          <w:sz w:val="20"/>
          <w:szCs w:val="20"/>
        </w:rPr>
        <w:t xml:space="preserve">skriftlig </w:t>
      </w:r>
      <w:r>
        <w:rPr>
          <w:sz w:val="20"/>
          <w:szCs w:val="20"/>
        </w:rPr>
        <w:t>kopi med til eksamen.</w:t>
      </w:r>
    </w:p>
    <w:p w:rsidR="00743FEE" w:rsidRPr="00743FEE" w:rsidRDefault="00743FEE" w:rsidP="00743FEE">
      <w:pPr>
        <w:pStyle w:val="Listeafsnit"/>
        <w:ind w:left="360"/>
        <w:jc w:val="both"/>
        <w:rPr>
          <w:sz w:val="20"/>
          <w:szCs w:val="20"/>
        </w:rPr>
      </w:pPr>
    </w:p>
    <w:p w:rsidR="00743FEE" w:rsidRPr="00743FEE" w:rsidRDefault="00743FEE" w:rsidP="00743FEE">
      <w:pPr>
        <w:spacing w:after="0" w:line="240" w:lineRule="auto"/>
        <w:jc w:val="both"/>
        <w:rPr>
          <w:sz w:val="20"/>
          <w:szCs w:val="20"/>
        </w:rPr>
      </w:pPr>
    </w:p>
    <w:p w:rsidR="00E37F99" w:rsidRPr="00E37F99" w:rsidRDefault="00E37F99" w:rsidP="00743FEE">
      <w:pPr>
        <w:spacing w:after="0" w:line="240" w:lineRule="auto"/>
        <w:jc w:val="both"/>
        <w:rPr>
          <w:b/>
        </w:rPr>
      </w:pPr>
    </w:p>
    <w:p w:rsidR="00AF3C68" w:rsidRPr="00CD297A" w:rsidRDefault="00AF3C68" w:rsidP="00AF3C68">
      <w:pPr>
        <w:spacing w:line="240" w:lineRule="auto"/>
        <w:rPr>
          <w:b/>
          <w:sz w:val="20"/>
          <w:szCs w:val="20"/>
        </w:rPr>
      </w:pPr>
      <w:r w:rsidRPr="00CD297A">
        <w:rPr>
          <w:b/>
          <w:sz w:val="20"/>
          <w:szCs w:val="20"/>
        </w:rPr>
        <w:t xml:space="preserve">Bedømmelsen </w:t>
      </w:r>
      <w:r w:rsidR="00E37F99">
        <w:rPr>
          <w:b/>
          <w:sz w:val="20"/>
          <w:szCs w:val="20"/>
        </w:rPr>
        <w:t>vil</w:t>
      </w:r>
      <w:r w:rsidRPr="00CD297A">
        <w:rPr>
          <w:b/>
          <w:sz w:val="20"/>
          <w:szCs w:val="20"/>
        </w:rPr>
        <w:t xml:space="preserve"> ske ud fra følgende kriterier:</w:t>
      </w:r>
    </w:p>
    <w:p w:rsidR="00085534" w:rsidRPr="00085534" w:rsidRDefault="00085534" w:rsidP="00AF3C68">
      <w:pPr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sz w:val="20"/>
          <w:szCs w:val="20"/>
        </w:rPr>
        <w:t>Helhedsindtryk</w:t>
      </w:r>
    </w:p>
    <w:p w:rsidR="00AF3C68" w:rsidRPr="00085534" w:rsidRDefault="00085534" w:rsidP="00AF3C68">
      <w:pPr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>
        <w:rPr>
          <w:sz w:val="20"/>
          <w:szCs w:val="20"/>
        </w:rPr>
        <w:t>Klarhed i opstillinger</w:t>
      </w:r>
    </w:p>
    <w:p w:rsidR="00AF3C68" w:rsidRPr="00CD297A" w:rsidRDefault="00AF3C68" w:rsidP="00AF3C68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CD297A">
        <w:rPr>
          <w:sz w:val="20"/>
          <w:szCs w:val="20"/>
        </w:rPr>
        <w:t>Læsbarhed og forstålighed</w:t>
      </w:r>
    </w:p>
    <w:p w:rsidR="00AF3C68" w:rsidRPr="00CD297A" w:rsidRDefault="0010011D" w:rsidP="00AF3C68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Formidlingsværdi (skriftlig og m</w:t>
      </w:r>
      <w:r w:rsidR="00085534">
        <w:rPr>
          <w:sz w:val="20"/>
          <w:szCs w:val="20"/>
        </w:rPr>
        <w:t>undtlig)</w:t>
      </w:r>
    </w:p>
    <w:p w:rsidR="00AF3C68" w:rsidRPr="00CD297A" w:rsidRDefault="00AF3C68" w:rsidP="00AF3C68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CD297A">
        <w:rPr>
          <w:sz w:val="20"/>
          <w:szCs w:val="20"/>
        </w:rPr>
        <w:t>Originalitet og selvstændighed</w:t>
      </w:r>
    </w:p>
    <w:p w:rsidR="00AF3C68" w:rsidRPr="00CD297A" w:rsidRDefault="00AF3C68" w:rsidP="00AF3C68">
      <w:pPr>
        <w:numPr>
          <w:ilvl w:val="0"/>
          <w:numId w:val="1"/>
        </w:numPr>
        <w:spacing w:after="0" w:line="240" w:lineRule="auto"/>
        <w:rPr>
          <w:i/>
          <w:sz w:val="20"/>
          <w:szCs w:val="20"/>
        </w:rPr>
      </w:pPr>
      <w:r w:rsidRPr="00CD297A">
        <w:rPr>
          <w:sz w:val="20"/>
          <w:szCs w:val="20"/>
        </w:rPr>
        <w:t xml:space="preserve">Anvende og forstår - </w:t>
      </w:r>
      <w:proofErr w:type="spellStart"/>
      <w:r w:rsidRPr="00CD297A">
        <w:rPr>
          <w:sz w:val="20"/>
          <w:szCs w:val="20"/>
        </w:rPr>
        <w:t>matematisere</w:t>
      </w:r>
      <w:proofErr w:type="spellEnd"/>
      <w:r w:rsidRPr="00CD297A">
        <w:rPr>
          <w:sz w:val="20"/>
          <w:szCs w:val="20"/>
        </w:rPr>
        <w:t xml:space="preserve"> - de relevante</w:t>
      </w:r>
      <w:r w:rsidR="00085534">
        <w:rPr>
          <w:sz w:val="20"/>
          <w:szCs w:val="20"/>
        </w:rPr>
        <w:t xml:space="preserve"> formler for et fagligt problem</w:t>
      </w:r>
    </w:p>
    <w:p w:rsidR="00AF3C68" w:rsidRPr="00CD297A" w:rsidRDefault="00AF3C68" w:rsidP="00AF3C68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CD297A">
        <w:rPr>
          <w:sz w:val="20"/>
          <w:szCs w:val="20"/>
        </w:rPr>
        <w:t>Håndteringen af formler og sy</w:t>
      </w:r>
      <w:r w:rsidR="00085534">
        <w:rPr>
          <w:sz w:val="20"/>
          <w:szCs w:val="20"/>
        </w:rPr>
        <w:t>mboler</w:t>
      </w:r>
    </w:p>
    <w:p w:rsidR="00AF3C68" w:rsidRPr="00CD297A" w:rsidRDefault="00AF3C68" w:rsidP="00AF3C68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CD297A">
        <w:rPr>
          <w:sz w:val="20"/>
          <w:szCs w:val="20"/>
        </w:rPr>
        <w:t>Forståelse</w:t>
      </w:r>
      <w:r w:rsidR="0047109A">
        <w:rPr>
          <w:sz w:val="20"/>
          <w:szCs w:val="20"/>
        </w:rPr>
        <w:t xml:space="preserve"> for de behandlede emner og de </w:t>
      </w:r>
      <w:r w:rsidRPr="00CD297A">
        <w:rPr>
          <w:sz w:val="20"/>
          <w:szCs w:val="20"/>
        </w:rPr>
        <w:t>matematiske problemstillinger</w:t>
      </w:r>
    </w:p>
    <w:p w:rsidR="00E77D95" w:rsidRPr="00CD297A" w:rsidRDefault="00AF3C68" w:rsidP="00AF3C68">
      <w:pPr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CD297A">
        <w:rPr>
          <w:sz w:val="20"/>
          <w:szCs w:val="20"/>
        </w:rPr>
        <w:t xml:space="preserve">Håndtering </w:t>
      </w:r>
      <w:r w:rsidR="00085534">
        <w:rPr>
          <w:sz w:val="20"/>
          <w:szCs w:val="20"/>
        </w:rPr>
        <w:t>af lommeregner og evt. regneark</w:t>
      </w:r>
    </w:p>
    <w:p w:rsidR="00E37F99" w:rsidRDefault="00E37F99" w:rsidP="00AF6C42">
      <w:pPr>
        <w:spacing w:after="0" w:line="240" w:lineRule="auto"/>
        <w:rPr>
          <w:b/>
        </w:rPr>
      </w:pPr>
    </w:p>
    <w:p w:rsidR="00D923B1" w:rsidRPr="00AF6C42" w:rsidRDefault="00D923B1" w:rsidP="00AF6C42">
      <w:pPr>
        <w:spacing w:after="0"/>
      </w:pPr>
    </w:p>
    <w:p w:rsidR="00E37F99" w:rsidRDefault="00E37F99">
      <w:pPr>
        <w:rPr>
          <w:b/>
          <w:color w:val="002060"/>
          <w:sz w:val="40"/>
          <w:szCs w:val="40"/>
        </w:rPr>
      </w:pPr>
    </w:p>
    <w:sectPr w:rsidR="00E37F99" w:rsidSect="00D65A6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849" w:bottom="992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9FA" w:rsidRDefault="009B39FA" w:rsidP="00FB1646">
      <w:pPr>
        <w:spacing w:after="0" w:line="240" w:lineRule="auto"/>
      </w:pPr>
      <w:r>
        <w:separator/>
      </w:r>
    </w:p>
  </w:endnote>
  <w:endnote w:type="continuationSeparator" w:id="0">
    <w:p w:rsidR="009B39FA" w:rsidRDefault="009B39FA" w:rsidP="00FB1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3C7" w:rsidRDefault="009913C7" w:rsidP="00852CD0">
    <w:pPr>
      <w:pStyle w:val="Sidefod"/>
      <w:tabs>
        <w:tab w:val="clear" w:pos="4819"/>
        <w:tab w:val="clear" w:pos="9638"/>
        <w:tab w:val="left" w:pos="31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9FA" w:rsidRDefault="009B39FA" w:rsidP="00FB1646">
      <w:pPr>
        <w:spacing w:after="0" w:line="240" w:lineRule="auto"/>
      </w:pPr>
      <w:r>
        <w:separator/>
      </w:r>
    </w:p>
  </w:footnote>
  <w:footnote w:type="continuationSeparator" w:id="0">
    <w:p w:rsidR="009B39FA" w:rsidRDefault="009B39FA" w:rsidP="00FB1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3C7" w:rsidRDefault="009B39FA">
    <w:pPr>
      <w:pStyle w:val="Sidehoved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076016" o:spid="_x0000_s2050" type="#_x0000_t136" style="position:absolute;margin-left:0;margin-top:0;width:625.8pt;height:53.6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Bruges fx til: Test, mindre elevopgaver etc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09A" w:rsidRPr="0047109A" w:rsidRDefault="006C1233" w:rsidP="0047109A">
    <w:pPr>
      <w:spacing w:after="0" w:line="240" w:lineRule="auto"/>
      <w:rPr>
        <w:b/>
        <w:sz w:val="32"/>
        <w:szCs w:val="32"/>
      </w:rPr>
    </w:pPr>
    <w:r>
      <w:rPr>
        <w:b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 wp14:anchorId="678D74A4" wp14:editId="38C0A0DA">
          <wp:simplePos x="0" y="0"/>
          <wp:positionH relativeFrom="column">
            <wp:posOffset>4284345</wp:posOffset>
          </wp:positionH>
          <wp:positionV relativeFrom="paragraph">
            <wp:posOffset>-272415</wp:posOffset>
          </wp:positionV>
          <wp:extent cx="1353805" cy="876300"/>
          <wp:effectExtent l="0" t="0" r="0" b="0"/>
          <wp:wrapNone/>
          <wp:docPr id="1" name="Billede 1" descr="Learnmark_CMYK_T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arnmark_CMYK_Te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09A" w:rsidRPr="0047109A">
      <w:rPr>
        <w:b/>
        <w:sz w:val="32"/>
        <w:szCs w:val="32"/>
      </w:rPr>
      <w:t>Erhvervsfagligt projekt, Matematik, D-niveau</w:t>
    </w:r>
  </w:p>
  <w:p w:rsidR="005C7BFE" w:rsidRDefault="005C7BFE" w:rsidP="00FE7FA9">
    <w:pPr>
      <w:pStyle w:val="Sidehoved"/>
      <w:tabs>
        <w:tab w:val="center" w:pos="-3828"/>
        <w:tab w:val="left" w:pos="284"/>
      </w:tabs>
    </w:pPr>
  </w:p>
  <w:p w:rsidR="005C7BFE" w:rsidRDefault="005C7BFE" w:rsidP="00FE7FA9">
    <w:pPr>
      <w:pStyle w:val="Sidehoved"/>
      <w:tabs>
        <w:tab w:val="center" w:pos="-3828"/>
        <w:tab w:val="left" w:pos="284"/>
      </w:tabs>
    </w:pPr>
  </w:p>
  <w:p w:rsidR="005C7BFE" w:rsidRDefault="005C7BFE" w:rsidP="00FE7FA9">
    <w:pPr>
      <w:pStyle w:val="Sidehoved"/>
      <w:tabs>
        <w:tab w:val="center" w:pos="-3828"/>
        <w:tab w:val="left" w:pos="28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13C7" w:rsidRDefault="009B39FA">
    <w:pPr>
      <w:pStyle w:val="Sidehoved"/>
    </w:pPr>
    <w:r>
      <w:rPr>
        <w:noProof/>
        <w:lang w:eastAsia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076015" o:spid="_x0000_s2049" type="#_x0000_t136" style="position:absolute;margin-left:0;margin-top:0;width:625.8pt;height:53.6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Bruges fx til: Test, mindre elevopgaver etc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65A9"/>
    <w:multiLevelType w:val="hybridMultilevel"/>
    <w:tmpl w:val="0AE094AA"/>
    <w:lvl w:ilvl="0" w:tplc="E7D0CF4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color w:val="FF0000"/>
        <w:sz w:val="28"/>
        <w:u w:val="single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0632F1"/>
    <w:multiLevelType w:val="hybridMultilevel"/>
    <w:tmpl w:val="188AB1EE"/>
    <w:lvl w:ilvl="0" w:tplc="040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00C3A"/>
    <w:multiLevelType w:val="hybridMultilevel"/>
    <w:tmpl w:val="1A0C9576"/>
    <w:lvl w:ilvl="0" w:tplc="DC1010BA">
      <w:start w:val="5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21E14"/>
    <w:multiLevelType w:val="hybridMultilevel"/>
    <w:tmpl w:val="4F3E5856"/>
    <w:lvl w:ilvl="0" w:tplc="2954FF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F23D4"/>
    <w:multiLevelType w:val="hybridMultilevel"/>
    <w:tmpl w:val="7A38456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A31DF"/>
    <w:multiLevelType w:val="hybridMultilevel"/>
    <w:tmpl w:val="0A90821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6441E"/>
    <w:multiLevelType w:val="hybridMultilevel"/>
    <w:tmpl w:val="09D81384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0D6576"/>
    <w:multiLevelType w:val="hybridMultilevel"/>
    <w:tmpl w:val="362C8E4E"/>
    <w:lvl w:ilvl="0" w:tplc="936E6B4E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506A6"/>
    <w:multiLevelType w:val="hybridMultilevel"/>
    <w:tmpl w:val="BB508ADC"/>
    <w:lvl w:ilvl="0" w:tplc="C2C8E96E">
      <w:start w:val="1"/>
      <w:numFmt w:val="decimal"/>
      <w:lvlText w:val="%1."/>
      <w:lvlJc w:val="left"/>
      <w:pPr>
        <w:ind w:left="1080" w:hanging="360"/>
      </w:pPr>
      <w:rPr>
        <w:sz w:val="32"/>
        <w:szCs w:val="32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7B4D26"/>
    <w:multiLevelType w:val="hybridMultilevel"/>
    <w:tmpl w:val="C5C807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C17DD"/>
    <w:multiLevelType w:val="hybridMultilevel"/>
    <w:tmpl w:val="4FB8DB36"/>
    <w:lvl w:ilvl="0" w:tplc="1C927D88">
      <w:start w:val="6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D7B69"/>
    <w:multiLevelType w:val="hybridMultilevel"/>
    <w:tmpl w:val="8BBE89E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DD8A62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4DA8BE12">
      <w:numFmt w:val="bullet"/>
      <w:lvlText w:val="-"/>
      <w:lvlJc w:val="left"/>
      <w:pPr>
        <w:ind w:left="1800" w:hanging="360"/>
      </w:pPr>
      <w:rPr>
        <w:rFonts w:ascii="Calibri" w:eastAsiaTheme="minorEastAsia" w:hAnsi="Calibri" w:cstheme="minorBidi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362FF6"/>
    <w:multiLevelType w:val="hybridMultilevel"/>
    <w:tmpl w:val="AF222020"/>
    <w:lvl w:ilvl="0" w:tplc="2BDAC1D6">
      <w:start w:val="3"/>
      <w:numFmt w:val="decimal"/>
      <w:lvlText w:val="%1"/>
      <w:lvlJc w:val="left"/>
      <w:pPr>
        <w:ind w:left="1080" w:hanging="360"/>
      </w:pPr>
      <w:rPr>
        <w:rFonts w:hint="default"/>
        <w:sz w:val="28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293215"/>
    <w:multiLevelType w:val="hybridMultilevel"/>
    <w:tmpl w:val="38BE40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A0C9E"/>
    <w:multiLevelType w:val="hybridMultilevel"/>
    <w:tmpl w:val="C9240840"/>
    <w:lvl w:ilvl="0" w:tplc="2954FFB0">
      <w:start w:val="1"/>
      <w:numFmt w:val="bullet"/>
      <w:lvlText w:val="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516295C4">
      <w:start w:val="1"/>
      <w:numFmt w:val="bullet"/>
      <w:lvlText w:val="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A70917"/>
    <w:multiLevelType w:val="hybridMultilevel"/>
    <w:tmpl w:val="ED64D4CC"/>
    <w:lvl w:ilvl="0" w:tplc="2954FFB0">
      <w:start w:val="1"/>
      <w:numFmt w:val="bullet"/>
      <w:lvlText w:val=""/>
      <w:lvlJc w:val="left"/>
      <w:pPr>
        <w:tabs>
          <w:tab w:val="num" w:pos="862"/>
        </w:tabs>
        <w:ind w:left="862" w:hanging="72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6C950E0"/>
    <w:multiLevelType w:val="hybridMultilevel"/>
    <w:tmpl w:val="C39CDB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66415"/>
    <w:multiLevelType w:val="hybridMultilevel"/>
    <w:tmpl w:val="A5E4A7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47B81"/>
    <w:multiLevelType w:val="hybridMultilevel"/>
    <w:tmpl w:val="C7464CF0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61224F"/>
    <w:multiLevelType w:val="hybridMultilevel"/>
    <w:tmpl w:val="C88C4FA8"/>
    <w:lvl w:ilvl="0" w:tplc="040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AB3435"/>
    <w:multiLevelType w:val="hybridMultilevel"/>
    <w:tmpl w:val="0D142C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B25230"/>
    <w:multiLevelType w:val="hybridMultilevel"/>
    <w:tmpl w:val="5A2C9C34"/>
    <w:lvl w:ilvl="0" w:tplc="E76495A2">
      <w:start w:val="3"/>
      <w:numFmt w:val="decimal"/>
      <w:lvlText w:val="%1"/>
      <w:lvlJc w:val="left"/>
      <w:pPr>
        <w:ind w:left="720" w:hanging="360"/>
      </w:pPr>
      <w:rPr>
        <w:rFonts w:hint="default"/>
        <w:sz w:val="40"/>
        <w:szCs w:val="4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88625F"/>
    <w:multiLevelType w:val="hybridMultilevel"/>
    <w:tmpl w:val="A842A000"/>
    <w:lvl w:ilvl="0" w:tplc="9D3806D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1B6E1D"/>
    <w:multiLevelType w:val="hybridMultilevel"/>
    <w:tmpl w:val="3B442B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8518A"/>
    <w:multiLevelType w:val="hybridMultilevel"/>
    <w:tmpl w:val="BAE8DDD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FD4D82"/>
    <w:multiLevelType w:val="hybridMultilevel"/>
    <w:tmpl w:val="845E83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E2A40"/>
    <w:multiLevelType w:val="hybridMultilevel"/>
    <w:tmpl w:val="6C2C442C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B1A48188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BE67045"/>
    <w:multiLevelType w:val="hybridMultilevel"/>
    <w:tmpl w:val="8FD0B840"/>
    <w:lvl w:ilvl="0" w:tplc="040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27"/>
  </w:num>
  <w:num w:numId="5">
    <w:abstractNumId w:val="0"/>
  </w:num>
  <w:num w:numId="6">
    <w:abstractNumId w:val="7"/>
  </w:num>
  <w:num w:numId="7">
    <w:abstractNumId w:val="2"/>
  </w:num>
  <w:num w:numId="8">
    <w:abstractNumId w:val="10"/>
  </w:num>
  <w:num w:numId="9">
    <w:abstractNumId w:val="16"/>
  </w:num>
  <w:num w:numId="10">
    <w:abstractNumId w:val="24"/>
  </w:num>
  <w:num w:numId="11">
    <w:abstractNumId w:val="1"/>
  </w:num>
  <w:num w:numId="12">
    <w:abstractNumId w:val="11"/>
  </w:num>
  <w:num w:numId="13">
    <w:abstractNumId w:val="17"/>
  </w:num>
  <w:num w:numId="14">
    <w:abstractNumId w:val="5"/>
  </w:num>
  <w:num w:numId="15">
    <w:abstractNumId w:val="20"/>
  </w:num>
  <w:num w:numId="16">
    <w:abstractNumId w:val="25"/>
  </w:num>
  <w:num w:numId="17">
    <w:abstractNumId w:val="13"/>
  </w:num>
  <w:num w:numId="18">
    <w:abstractNumId w:val="22"/>
  </w:num>
  <w:num w:numId="19">
    <w:abstractNumId w:val="9"/>
  </w:num>
  <w:num w:numId="20">
    <w:abstractNumId w:val="18"/>
  </w:num>
  <w:num w:numId="21">
    <w:abstractNumId w:val="8"/>
  </w:num>
  <w:num w:numId="22">
    <w:abstractNumId w:val="26"/>
  </w:num>
  <w:num w:numId="23">
    <w:abstractNumId w:val="4"/>
  </w:num>
  <w:num w:numId="24">
    <w:abstractNumId w:val="19"/>
  </w:num>
  <w:num w:numId="25">
    <w:abstractNumId w:val="23"/>
  </w:num>
  <w:num w:numId="26">
    <w:abstractNumId w:val="3"/>
  </w:num>
  <w:num w:numId="27">
    <w:abstractNumId w:val="12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6F4"/>
    <w:rsid w:val="00006BF5"/>
    <w:rsid w:val="000136F4"/>
    <w:rsid w:val="00013B39"/>
    <w:rsid w:val="00036A3C"/>
    <w:rsid w:val="00055D40"/>
    <w:rsid w:val="0006125A"/>
    <w:rsid w:val="00064ABE"/>
    <w:rsid w:val="0008146D"/>
    <w:rsid w:val="00085534"/>
    <w:rsid w:val="000C26B0"/>
    <w:rsid w:val="000D4AE6"/>
    <w:rsid w:val="0010011D"/>
    <w:rsid w:val="00117308"/>
    <w:rsid w:val="00133108"/>
    <w:rsid w:val="00142783"/>
    <w:rsid w:val="00172CA1"/>
    <w:rsid w:val="0018023D"/>
    <w:rsid w:val="001B262C"/>
    <w:rsid w:val="001B7A17"/>
    <w:rsid w:val="00206590"/>
    <w:rsid w:val="00215D48"/>
    <w:rsid w:val="00222E00"/>
    <w:rsid w:val="0022372A"/>
    <w:rsid w:val="00224B41"/>
    <w:rsid w:val="0022762F"/>
    <w:rsid w:val="00275307"/>
    <w:rsid w:val="00277DF1"/>
    <w:rsid w:val="00295755"/>
    <w:rsid w:val="002B2E55"/>
    <w:rsid w:val="002E6E85"/>
    <w:rsid w:val="002F4B7C"/>
    <w:rsid w:val="00301ACF"/>
    <w:rsid w:val="0031001E"/>
    <w:rsid w:val="00350AA4"/>
    <w:rsid w:val="003612DF"/>
    <w:rsid w:val="003664D8"/>
    <w:rsid w:val="00375617"/>
    <w:rsid w:val="00394E1B"/>
    <w:rsid w:val="003E2D00"/>
    <w:rsid w:val="00400920"/>
    <w:rsid w:val="00422ED3"/>
    <w:rsid w:val="00424525"/>
    <w:rsid w:val="00441659"/>
    <w:rsid w:val="00452242"/>
    <w:rsid w:val="0047109A"/>
    <w:rsid w:val="0049579A"/>
    <w:rsid w:val="004C71B2"/>
    <w:rsid w:val="005123E6"/>
    <w:rsid w:val="00560493"/>
    <w:rsid w:val="0057468C"/>
    <w:rsid w:val="005A352B"/>
    <w:rsid w:val="005C7BFE"/>
    <w:rsid w:val="00686251"/>
    <w:rsid w:val="00696463"/>
    <w:rsid w:val="006C1233"/>
    <w:rsid w:val="006F2339"/>
    <w:rsid w:val="006F677F"/>
    <w:rsid w:val="00700811"/>
    <w:rsid w:val="007255DD"/>
    <w:rsid w:val="00732F1C"/>
    <w:rsid w:val="00735C29"/>
    <w:rsid w:val="00743FEE"/>
    <w:rsid w:val="007614C3"/>
    <w:rsid w:val="00781DC0"/>
    <w:rsid w:val="0079625B"/>
    <w:rsid w:val="007B0957"/>
    <w:rsid w:val="007C5CF3"/>
    <w:rsid w:val="007C71CA"/>
    <w:rsid w:val="007D1181"/>
    <w:rsid w:val="007D2C8F"/>
    <w:rsid w:val="007E13D6"/>
    <w:rsid w:val="007E2E40"/>
    <w:rsid w:val="008172B2"/>
    <w:rsid w:val="00836B01"/>
    <w:rsid w:val="00852CD0"/>
    <w:rsid w:val="00874B50"/>
    <w:rsid w:val="008B355C"/>
    <w:rsid w:val="008C3612"/>
    <w:rsid w:val="008F0E38"/>
    <w:rsid w:val="008F5598"/>
    <w:rsid w:val="00910C7F"/>
    <w:rsid w:val="0095487E"/>
    <w:rsid w:val="009561DD"/>
    <w:rsid w:val="00983230"/>
    <w:rsid w:val="009913C7"/>
    <w:rsid w:val="009A624E"/>
    <w:rsid w:val="009B19C5"/>
    <w:rsid w:val="009B39FA"/>
    <w:rsid w:val="009C1888"/>
    <w:rsid w:val="009E5194"/>
    <w:rsid w:val="009F10FC"/>
    <w:rsid w:val="009F7639"/>
    <w:rsid w:val="00A16D35"/>
    <w:rsid w:val="00A21313"/>
    <w:rsid w:val="00A47285"/>
    <w:rsid w:val="00A61879"/>
    <w:rsid w:val="00A65C3A"/>
    <w:rsid w:val="00A67B5E"/>
    <w:rsid w:val="00A67FDA"/>
    <w:rsid w:val="00AC6F82"/>
    <w:rsid w:val="00AD667A"/>
    <w:rsid w:val="00AF3C68"/>
    <w:rsid w:val="00AF6C42"/>
    <w:rsid w:val="00B20BA5"/>
    <w:rsid w:val="00B61F2B"/>
    <w:rsid w:val="00B912D3"/>
    <w:rsid w:val="00BA5140"/>
    <w:rsid w:val="00BB2A2F"/>
    <w:rsid w:val="00C13E25"/>
    <w:rsid w:val="00C16194"/>
    <w:rsid w:val="00C16DC7"/>
    <w:rsid w:val="00C17E90"/>
    <w:rsid w:val="00C2781E"/>
    <w:rsid w:val="00C361A6"/>
    <w:rsid w:val="00C65295"/>
    <w:rsid w:val="00C805AB"/>
    <w:rsid w:val="00C86377"/>
    <w:rsid w:val="00C95695"/>
    <w:rsid w:val="00CB3DA2"/>
    <w:rsid w:val="00CC190A"/>
    <w:rsid w:val="00CD297A"/>
    <w:rsid w:val="00CD5E77"/>
    <w:rsid w:val="00CF6DF8"/>
    <w:rsid w:val="00D10214"/>
    <w:rsid w:val="00D10720"/>
    <w:rsid w:val="00D46989"/>
    <w:rsid w:val="00D46E22"/>
    <w:rsid w:val="00D57C16"/>
    <w:rsid w:val="00D65A66"/>
    <w:rsid w:val="00D777A4"/>
    <w:rsid w:val="00D80120"/>
    <w:rsid w:val="00D836A3"/>
    <w:rsid w:val="00D84EFD"/>
    <w:rsid w:val="00D923B1"/>
    <w:rsid w:val="00DB44F0"/>
    <w:rsid w:val="00DF0ADF"/>
    <w:rsid w:val="00E37D85"/>
    <w:rsid w:val="00E37F99"/>
    <w:rsid w:val="00E77D95"/>
    <w:rsid w:val="00EA31E3"/>
    <w:rsid w:val="00EC61DB"/>
    <w:rsid w:val="00EF3435"/>
    <w:rsid w:val="00F7123C"/>
    <w:rsid w:val="00FA7060"/>
    <w:rsid w:val="00FB1646"/>
    <w:rsid w:val="00FE76E7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9742A6E-BAFD-4F11-BEE6-8AC4719D1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Typografi1">
    <w:name w:val="Typografi1"/>
    <w:basedOn w:val="Standardskrifttypeiafsnit"/>
    <w:uiPriority w:val="1"/>
    <w:rsid w:val="0022372A"/>
    <w:rPr>
      <w:rFonts w:asciiTheme="minorHAnsi" w:hAnsiTheme="minorHAnsi"/>
      <w:sz w:val="24"/>
    </w:rPr>
  </w:style>
  <w:style w:type="character" w:styleId="Pladsholdertekst">
    <w:name w:val="Placeholder Text"/>
    <w:basedOn w:val="Standardskrifttypeiafsnit"/>
    <w:uiPriority w:val="99"/>
    <w:semiHidden/>
    <w:rsid w:val="00FB1646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B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B1646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FB16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B1646"/>
  </w:style>
  <w:style w:type="paragraph" w:styleId="Sidefod">
    <w:name w:val="footer"/>
    <w:basedOn w:val="Normal"/>
    <w:link w:val="SidefodTegn"/>
    <w:uiPriority w:val="99"/>
    <w:unhideWhenUsed/>
    <w:rsid w:val="00FB16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B1646"/>
  </w:style>
  <w:style w:type="character" w:styleId="Fremhv">
    <w:name w:val="Emphasis"/>
    <w:basedOn w:val="Standardskrifttypeiafsnit"/>
    <w:uiPriority w:val="20"/>
    <w:qFormat/>
    <w:rsid w:val="00FB1646"/>
    <w:rPr>
      <w:i/>
      <w:iCs/>
    </w:rPr>
  </w:style>
  <w:style w:type="character" w:styleId="Strk">
    <w:name w:val="Strong"/>
    <w:basedOn w:val="Standardskrifttypeiafsnit"/>
    <w:uiPriority w:val="22"/>
    <w:qFormat/>
    <w:rsid w:val="00FB1646"/>
    <w:rPr>
      <w:b/>
      <w:bCs/>
    </w:rPr>
  </w:style>
  <w:style w:type="character" w:styleId="Svagfremhvning">
    <w:name w:val="Subtle Emphasis"/>
    <w:basedOn w:val="Standardskrifttypeiafsnit"/>
    <w:uiPriority w:val="19"/>
    <w:qFormat/>
    <w:rsid w:val="008F5598"/>
    <w:rPr>
      <w:i/>
      <w:iCs/>
      <w:color w:val="808080" w:themeColor="text1" w:themeTint="7F"/>
    </w:rPr>
  </w:style>
  <w:style w:type="character" w:customStyle="1" w:styleId="Typografi2">
    <w:name w:val="Typografi2"/>
    <w:basedOn w:val="Standardskrifttypeiafsnit"/>
    <w:uiPriority w:val="1"/>
    <w:rsid w:val="00222E00"/>
    <w:rPr>
      <w:rFonts w:asciiTheme="minorHAnsi" w:hAnsiTheme="minorHAnsi"/>
      <w:b/>
      <w:sz w:val="22"/>
    </w:rPr>
  </w:style>
  <w:style w:type="character" w:customStyle="1" w:styleId="Typografi3">
    <w:name w:val="Typografi3"/>
    <w:basedOn w:val="Standardskrifttypeiafsnit"/>
    <w:uiPriority w:val="1"/>
    <w:rsid w:val="00222E00"/>
    <w:rPr>
      <w:rFonts w:asciiTheme="minorHAnsi" w:hAnsiTheme="minorHAnsi"/>
      <w:sz w:val="20"/>
    </w:rPr>
  </w:style>
  <w:style w:type="character" w:customStyle="1" w:styleId="Typografi4">
    <w:name w:val="Typografi4"/>
    <w:basedOn w:val="Standardskrifttypeiafsnit"/>
    <w:uiPriority w:val="1"/>
    <w:rsid w:val="00222E00"/>
    <w:rPr>
      <w:rFonts w:asciiTheme="minorHAnsi" w:hAnsiTheme="minorHAnsi"/>
      <w:sz w:val="20"/>
    </w:rPr>
  </w:style>
  <w:style w:type="character" w:customStyle="1" w:styleId="Typografi5">
    <w:name w:val="Typografi5"/>
    <w:basedOn w:val="Standardskrifttypeiafsnit"/>
    <w:uiPriority w:val="1"/>
    <w:rsid w:val="00222E00"/>
    <w:rPr>
      <w:rFonts w:asciiTheme="minorHAnsi" w:hAnsiTheme="minorHAnsi"/>
      <w:sz w:val="20"/>
    </w:rPr>
  </w:style>
  <w:style w:type="paragraph" w:styleId="Brdtekst">
    <w:name w:val="Body Text"/>
    <w:basedOn w:val="Normal"/>
    <w:link w:val="BrdtekstTegn"/>
    <w:rsid w:val="00AF3C68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rsid w:val="00AF3C68"/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6F677F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A65C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65C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n\Documents\MATEMATIK%20b&#230;rbar\Matematik-frederiksberg\tema-opgaver\Temaopg1+2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E6CB6-BD4D-4FB7-A2DD-D7A3FC7EC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Temaopg1+2</Template>
  <TotalTime>1</TotalTime>
  <Pages>1</Pages>
  <Words>165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TEC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Asger Kirk Nielsen - TEC</dc:creator>
  <cp:lastModifiedBy>Søren Peder Jochumsen (SJO - Underviser - VJ - LMH)</cp:lastModifiedBy>
  <cp:revision>2</cp:revision>
  <cp:lastPrinted>2013-08-26T09:51:00Z</cp:lastPrinted>
  <dcterms:created xsi:type="dcterms:W3CDTF">2018-08-07T09:32:00Z</dcterms:created>
  <dcterms:modified xsi:type="dcterms:W3CDTF">2018-08-07T09:32:00Z</dcterms:modified>
</cp:coreProperties>
</file>